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196" w:rsidRDefault="002F4196" w:rsidP="00D26689">
      <w:pPr>
        <w:jc w:val="center"/>
        <w:rPr>
          <w:rFonts w:ascii="Times New Roman" w:hAnsi="Times New Roman"/>
          <w:b/>
          <w:color w:val="FF0000"/>
          <w:sz w:val="48"/>
          <w:szCs w:val="48"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left:0;text-align:left;margin-left:-129pt;margin-top:-60pt;width:910pt;height:643.95pt;z-index:-251660288;visibility:visible">
            <v:imagedata r:id="rId4" o:title=""/>
          </v:shape>
        </w:pict>
      </w:r>
      <w:r>
        <w:rPr>
          <w:noProof/>
        </w:rPr>
        <w:pict>
          <v:shape id="Picture 4" o:spid="_x0000_s1027" type="#_x0000_t75" style="position:absolute;left:0;text-align:left;margin-left:217.55pt;margin-top:-72.85pt;width:171pt;height:68.9pt;z-index:-251657216;visibility:visible">
            <v:imagedata r:id="rId5" o:title=""/>
          </v:shape>
        </w:pict>
      </w:r>
      <w:r w:rsidRPr="00EF3B30">
        <w:rPr>
          <w:rFonts w:ascii="Times New Roman" w:hAnsi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/>
          <w:b/>
          <w:color w:val="FF0000"/>
          <w:sz w:val="48"/>
          <w:szCs w:val="48"/>
          <w:highlight w:val="yellow"/>
        </w:rPr>
        <w:t>PARKWAY UNITED METHODIST CHURCH</w:t>
      </w:r>
      <w:r w:rsidRPr="00100CB5">
        <w:rPr>
          <w:rFonts w:ascii="Times New Roman" w:hAnsi="Times New Roman"/>
          <w:b/>
          <w:color w:val="FF0000"/>
          <w:sz w:val="48"/>
          <w:szCs w:val="48"/>
          <w:highlight w:val="yellow"/>
        </w:rPr>
        <w:t xml:space="preserve"> </w:t>
      </w:r>
    </w:p>
    <w:p w:rsidR="002F4196" w:rsidRPr="00100CB5" w:rsidRDefault="002F4196" w:rsidP="00D26689">
      <w:pPr>
        <w:jc w:val="center"/>
        <w:rPr>
          <w:rFonts w:ascii="Times New Roman" w:hAnsi="Times New Roman"/>
          <w:b/>
          <w:color w:val="FF0000"/>
          <w:sz w:val="48"/>
          <w:szCs w:val="48"/>
          <w:highlight w:val="yellow"/>
        </w:rPr>
      </w:pPr>
      <w:r w:rsidRPr="00100CB5">
        <w:rPr>
          <w:rFonts w:ascii="Times New Roman" w:hAnsi="Times New Roman"/>
          <w:b/>
          <w:color w:val="FF0000"/>
          <w:sz w:val="48"/>
          <w:szCs w:val="48"/>
          <w:highlight w:val="yellow"/>
        </w:rPr>
        <w:t>&amp;</w:t>
      </w:r>
    </w:p>
    <w:p w:rsidR="002F4196" w:rsidRPr="00EF3B30" w:rsidRDefault="002F4196" w:rsidP="00D26689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100CB5">
        <w:rPr>
          <w:rFonts w:ascii="Times New Roman" w:hAnsi="Times New Roman"/>
          <w:b/>
          <w:color w:val="FF0000"/>
          <w:sz w:val="48"/>
          <w:szCs w:val="48"/>
          <w:highlight w:val="yellow"/>
        </w:rPr>
        <w:t>WHITTIER STREET HEALTH CENTER</w:t>
      </w:r>
    </w:p>
    <w:p w:rsidR="002F4196" w:rsidRPr="00EF3B30" w:rsidRDefault="002F4196" w:rsidP="00D26689">
      <w:pPr>
        <w:jc w:val="center"/>
        <w:rPr>
          <w:b/>
          <w:color w:val="00B0F0"/>
          <w:sz w:val="96"/>
          <w:szCs w:val="96"/>
        </w:rPr>
      </w:pPr>
      <w:r>
        <w:rPr>
          <w:b/>
          <w:color w:val="00B0F0"/>
          <w:sz w:val="96"/>
          <w:szCs w:val="96"/>
        </w:rPr>
        <w:t>VAKEN KONT KOVID-19</w:t>
      </w:r>
    </w:p>
    <w:p w:rsidR="002F4196" w:rsidRPr="00D26689" w:rsidRDefault="002F4196" w:rsidP="00D26689">
      <w:pPr>
        <w:jc w:val="center"/>
        <w:rPr>
          <w:sz w:val="72"/>
          <w:szCs w:val="72"/>
        </w:rPr>
      </w:pPr>
      <w:r w:rsidRPr="00D26689">
        <w:rPr>
          <w:sz w:val="72"/>
          <w:szCs w:val="72"/>
        </w:rPr>
        <w:t xml:space="preserve">POP UP </w:t>
      </w:r>
      <w:r>
        <w:rPr>
          <w:sz w:val="72"/>
          <w:szCs w:val="72"/>
        </w:rPr>
        <w:t>KLINIK</w:t>
      </w:r>
    </w:p>
    <w:p w:rsidR="002F4196" w:rsidRPr="000D0A17" w:rsidRDefault="002F4196" w:rsidP="00D26689">
      <w:pPr>
        <w:jc w:val="center"/>
        <w:rPr>
          <w:rFonts w:ascii="Copperplate Gothic Bold" w:hAnsi="Copperplate Gothic Bold"/>
          <w:b/>
          <w:color w:val="FF0000"/>
          <w:sz w:val="80"/>
          <w:szCs w:val="80"/>
        </w:rPr>
      </w:pPr>
      <w:r>
        <w:rPr>
          <w:rFonts w:ascii="Copperplate Gothic Bold" w:hAnsi="Copperplate Gothic Bold"/>
          <w:b/>
          <w:color w:val="FF0000"/>
          <w:sz w:val="80"/>
          <w:szCs w:val="80"/>
        </w:rPr>
        <w:t>Medi 21 Septanm 2021</w:t>
      </w:r>
    </w:p>
    <w:p w:rsidR="002F4196" w:rsidRPr="00EF3B30" w:rsidRDefault="002F4196" w:rsidP="00D26689">
      <w:pPr>
        <w:jc w:val="center"/>
        <w:rPr>
          <w:rFonts w:ascii="Copperplate Gothic Bold" w:hAnsi="Copperplate Gothic Bold"/>
          <w:b/>
          <w:color w:val="FF0000"/>
          <w:sz w:val="56"/>
          <w:szCs w:val="56"/>
        </w:rPr>
      </w:pPr>
      <w:r>
        <w:rPr>
          <w:rFonts w:ascii="Copperplate Gothic Bold" w:hAnsi="Copperplate Gothic Bold"/>
          <w:b/>
          <w:color w:val="FF0000"/>
          <w:sz w:val="56"/>
          <w:szCs w:val="56"/>
        </w:rPr>
        <w:t>11:00 AM</w:t>
      </w:r>
      <w:r w:rsidRPr="00EF3B30">
        <w:rPr>
          <w:rFonts w:ascii="Copperplate Gothic Bold" w:hAnsi="Copperplate Gothic Bold"/>
          <w:b/>
          <w:color w:val="FF0000"/>
          <w:sz w:val="56"/>
          <w:szCs w:val="56"/>
        </w:rPr>
        <w:t xml:space="preserve"> to </w:t>
      </w:r>
      <w:r>
        <w:rPr>
          <w:rFonts w:ascii="Copperplate Gothic Bold" w:hAnsi="Copperplate Gothic Bold"/>
          <w:b/>
          <w:color w:val="FF0000"/>
          <w:sz w:val="56"/>
          <w:szCs w:val="56"/>
        </w:rPr>
        <w:t xml:space="preserve">4:30 </w:t>
      </w:r>
      <w:r w:rsidRPr="00EF3B30">
        <w:rPr>
          <w:rFonts w:ascii="Copperplate Gothic Bold" w:hAnsi="Copperplate Gothic Bold"/>
          <w:b/>
          <w:color w:val="FF0000"/>
          <w:sz w:val="56"/>
          <w:szCs w:val="56"/>
        </w:rPr>
        <w:t>PM</w:t>
      </w:r>
    </w:p>
    <w:p w:rsidR="002F4196" w:rsidRPr="00AE2A8C" w:rsidRDefault="002F4196" w:rsidP="00D26689">
      <w:pPr>
        <w:jc w:val="center"/>
        <w:rPr>
          <w:b/>
          <w:color w:val="00B050"/>
          <w:sz w:val="80"/>
          <w:szCs w:val="80"/>
        </w:rPr>
      </w:pPr>
      <w:r w:rsidRPr="00AE2A8C">
        <w:rPr>
          <w:b/>
          <w:color w:val="00B0F0"/>
          <w:sz w:val="80"/>
          <w:szCs w:val="80"/>
          <w:highlight w:val="yellow"/>
        </w:rPr>
        <w:t>Parkway United Methodist Church</w:t>
      </w:r>
    </w:p>
    <w:p w:rsidR="002F4196" w:rsidRPr="00EF3B30" w:rsidRDefault="002F4196" w:rsidP="00D26689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158 Blue Hills Parkway, Milton MA</w:t>
      </w:r>
    </w:p>
    <w:p w:rsidR="002F4196" w:rsidRPr="00EF3B30" w:rsidRDefault="002F4196" w:rsidP="00D26689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  <w:r>
        <w:rPr>
          <w:b/>
          <w:color w:val="FF0000"/>
          <w:sz w:val="52"/>
          <w:szCs w:val="52"/>
        </w:rPr>
        <w:t>617-989-3028</w:t>
      </w:r>
    </w:p>
    <w:p w:rsidR="002F4196" w:rsidRPr="00D26689" w:rsidRDefault="002F4196" w:rsidP="00D26689">
      <w:pPr>
        <w:jc w:val="center"/>
        <w:rPr>
          <w:sz w:val="56"/>
          <w:szCs w:val="56"/>
        </w:rPr>
      </w:pPr>
      <w:r>
        <w:rPr>
          <w:sz w:val="56"/>
          <w:szCs w:val="56"/>
          <w:highlight w:val="red"/>
        </w:rPr>
        <w:t>PAGEN RANDEROU KI NECESÈ</w:t>
      </w:r>
    </w:p>
    <w:p w:rsidR="002F4196" w:rsidRDefault="002F4196" w:rsidP="00D26689">
      <w:pPr>
        <w:jc w:val="center"/>
      </w:pPr>
      <w:r>
        <w:rPr>
          <w:noProof/>
        </w:rPr>
        <w:pict>
          <v:shape id="Picture 2" o:spid="_x0000_s1028" type="#_x0000_t75" style="position:absolute;left:0;text-align:left;margin-left:-45pt;margin-top:16.35pt;width:237pt;height:82.8pt;z-index:-251658240;visibility:visible">
            <v:imagedata r:id="rId6" o:title=""/>
          </v:shape>
        </w:pict>
      </w:r>
      <w:r>
        <w:rPr>
          <w:noProof/>
        </w:rPr>
        <w:pict>
          <v:shape id="Picture 1" o:spid="_x0000_s1029" type="#_x0000_t75" style="position:absolute;left:0;text-align:left;margin-left:468pt;margin-top:16.35pt;width:225pt;height:90.4pt;z-index:-251659264;visibility:visible">
            <v:imagedata r:id="rId6" o:title=""/>
          </v:shape>
        </w:pict>
      </w:r>
      <w:r>
        <w:rPr>
          <w:sz w:val="56"/>
          <w:szCs w:val="56"/>
        </w:rPr>
        <w:t>OUVÈ A TOUT MOUN</w:t>
      </w:r>
    </w:p>
    <w:sectPr w:rsidR="002F4196" w:rsidSect="00D26689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689"/>
    <w:rsid w:val="000737D0"/>
    <w:rsid w:val="000D0A17"/>
    <w:rsid w:val="00100CB5"/>
    <w:rsid w:val="0013214F"/>
    <w:rsid w:val="001E17EF"/>
    <w:rsid w:val="002F031D"/>
    <w:rsid w:val="002F4196"/>
    <w:rsid w:val="00306F4F"/>
    <w:rsid w:val="00344FB4"/>
    <w:rsid w:val="003B3A21"/>
    <w:rsid w:val="0041055D"/>
    <w:rsid w:val="005C2538"/>
    <w:rsid w:val="006A3385"/>
    <w:rsid w:val="0072759A"/>
    <w:rsid w:val="00785C7E"/>
    <w:rsid w:val="007C1DE4"/>
    <w:rsid w:val="007C52C1"/>
    <w:rsid w:val="007D7B60"/>
    <w:rsid w:val="007F62BD"/>
    <w:rsid w:val="00873A65"/>
    <w:rsid w:val="00950CD0"/>
    <w:rsid w:val="009E65E6"/>
    <w:rsid w:val="00A40061"/>
    <w:rsid w:val="00AE2A8C"/>
    <w:rsid w:val="00AF217B"/>
    <w:rsid w:val="00C124C4"/>
    <w:rsid w:val="00C77A3E"/>
    <w:rsid w:val="00D25937"/>
    <w:rsid w:val="00D26689"/>
    <w:rsid w:val="00DB67C3"/>
    <w:rsid w:val="00DF4D55"/>
    <w:rsid w:val="00EA5463"/>
    <w:rsid w:val="00EF3B30"/>
    <w:rsid w:val="00FC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B6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66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6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39</Words>
  <Characters>227</Characters>
  <Application>Microsoft Office Outlook</Application>
  <DocSecurity>0</DocSecurity>
  <Lines>0</Lines>
  <Paragraphs>0</Paragraphs>
  <ScaleCrop>false</ScaleCrop>
  <Company>Triple J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PARKWAY UNITED METHODIST CHURCH &amp;</dc:title>
  <dc:subject/>
  <dc:creator>joe Johnson</dc:creator>
  <cp:keywords/>
  <dc:description/>
  <cp:lastModifiedBy>DVD</cp:lastModifiedBy>
  <cp:revision>4</cp:revision>
  <cp:lastPrinted>2021-09-08T13:54:00Z</cp:lastPrinted>
  <dcterms:created xsi:type="dcterms:W3CDTF">2021-09-07T18:41:00Z</dcterms:created>
  <dcterms:modified xsi:type="dcterms:W3CDTF">2021-09-08T13:54:00Z</dcterms:modified>
</cp:coreProperties>
</file>